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0"/>
        <w:gridCol w:w="2296"/>
      </w:tblGrid>
      <w:tr w:rsidR="005E7426" w14:paraId="4EA6A9E9" w14:textId="77777777">
        <w:trPr>
          <w:trHeight w:val="930"/>
          <w:jc w:val="center"/>
        </w:trPr>
        <w:tc>
          <w:tcPr>
            <w:tcW w:w="2298" w:type="dxa"/>
          </w:tcPr>
          <w:p w14:paraId="2471CDF8" w14:textId="77777777" w:rsidR="005E7426" w:rsidRDefault="00F4382F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2AAE0C" wp14:editId="6E63D0BB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3CF75B84" w14:textId="77777777" w:rsidR="005E7426" w:rsidRDefault="00F4382F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4B95FD" wp14:editId="1CC5CEB9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787EA82C" w14:textId="77777777" w:rsidR="005E7426" w:rsidRDefault="00F4382F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985171" wp14:editId="4D794BC5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2E069C4B" w14:textId="77777777" w:rsidR="005E7426" w:rsidRDefault="00F4382F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5C97D0" wp14:editId="1838D8D6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426" w14:paraId="26D0F6FA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6AD1201D" w14:textId="77777777" w:rsidR="005E7426" w:rsidRDefault="00F4382F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73C9FBE2" w14:textId="77777777" w:rsidR="005E7426" w:rsidRDefault="00F4382F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399FA19F" w14:textId="77777777" w:rsidR="005E7426" w:rsidRDefault="005E7426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3C083192" w14:textId="77777777" w:rsidR="005E7426" w:rsidRDefault="005E7426">
      <w:pPr>
        <w:jc w:val="both"/>
      </w:pPr>
    </w:p>
    <w:p w14:paraId="21627B98" w14:textId="61E269F4" w:rsidR="005E7426" w:rsidRDefault="00F4382F">
      <w:pPr>
        <w:jc w:val="both"/>
      </w:pPr>
      <w:r>
        <w:t xml:space="preserve">Circolare n. </w:t>
      </w:r>
      <w:r w:rsidR="003611C0">
        <w:t>150</w:t>
      </w:r>
    </w:p>
    <w:p w14:paraId="5A2C299E" w14:textId="77777777" w:rsidR="005E7426" w:rsidRDefault="005E7426">
      <w:pPr>
        <w:jc w:val="both"/>
        <w:rPr>
          <w:color w:val="000000"/>
        </w:rPr>
      </w:pPr>
    </w:p>
    <w:p w14:paraId="6B458377" w14:textId="77777777" w:rsidR="005E7426" w:rsidRDefault="00F4382F">
      <w:pPr>
        <w:ind w:left="6633"/>
        <w:jc w:val="both"/>
      </w:pPr>
      <w:r>
        <w:rPr>
          <w:color w:val="000000"/>
        </w:rPr>
        <w:t xml:space="preserve">Agli Studenti </w:t>
      </w:r>
    </w:p>
    <w:p w14:paraId="64D149BD" w14:textId="77777777" w:rsidR="005E7426" w:rsidRDefault="00F4382F">
      <w:pPr>
        <w:ind w:left="6633"/>
        <w:jc w:val="both"/>
      </w:pPr>
      <w:r>
        <w:rPr>
          <w:color w:val="000000"/>
        </w:rPr>
        <w:t>rappresentanti di Classe e di Istituto</w:t>
      </w:r>
    </w:p>
    <w:p w14:paraId="4C06CBE0" w14:textId="77777777" w:rsidR="005E7426" w:rsidRDefault="00F4382F">
      <w:pPr>
        <w:ind w:left="6633"/>
        <w:jc w:val="both"/>
      </w:pPr>
      <w:r>
        <w:rPr>
          <w:color w:val="000000"/>
        </w:rPr>
        <w:t>Ai loro Genitori</w:t>
      </w:r>
    </w:p>
    <w:p w14:paraId="3BC81FA6" w14:textId="77777777" w:rsidR="005E7426" w:rsidRDefault="005E7426">
      <w:pPr>
        <w:ind w:left="6633"/>
        <w:jc w:val="both"/>
        <w:rPr>
          <w:color w:val="000000"/>
        </w:rPr>
      </w:pPr>
    </w:p>
    <w:p w14:paraId="077303E4" w14:textId="77777777" w:rsidR="005E7426" w:rsidRDefault="00F4382F">
      <w:pPr>
        <w:ind w:left="6633"/>
        <w:jc w:val="both"/>
      </w:pPr>
      <w:r>
        <w:rPr>
          <w:color w:val="000000"/>
        </w:rPr>
        <w:t>Ai Docenti</w:t>
      </w:r>
    </w:p>
    <w:p w14:paraId="6268FA79" w14:textId="77777777" w:rsidR="005E7426" w:rsidRDefault="00F4382F">
      <w:pPr>
        <w:ind w:left="6633"/>
        <w:jc w:val="both"/>
      </w:pPr>
      <w:r>
        <w:rPr>
          <w:color w:val="000000"/>
        </w:rPr>
        <w:t>Al DSGA</w:t>
      </w:r>
    </w:p>
    <w:p w14:paraId="705DDA15" w14:textId="77777777" w:rsidR="005E7426" w:rsidRDefault="005E7426">
      <w:pPr>
        <w:ind w:left="2124" w:firstLine="708"/>
        <w:jc w:val="center"/>
        <w:rPr>
          <w:color w:val="000000"/>
        </w:rPr>
      </w:pPr>
    </w:p>
    <w:p w14:paraId="5B844792" w14:textId="77777777" w:rsidR="005E7426" w:rsidRDefault="005E7426">
      <w:pPr>
        <w:ind w:left="2124" w:firstLine="708"/>
        <w:jc w:val="center"/>
        <w:rPr>
          <w:color w:val="000000"/>
        </w:rPr>
      </w:pPr>
    </w:p>
    <w:p w14:paraId="7CBA9443" w14:textId="77777777" w:rsidR="005E7426" w:rsidRDefault="005E7426">
      <w:pPr>
        <w:ind w:left="2124" w:firstLine="708"/>
        <w:jc w:val="center"/>
        <w:rPr>
          <w:color w:val="000000"/>
        </w:rPr>
      </w:pPr>
    </w:p>
    <w:p w14:paraId="1CD6C195" w14:textId="2792026A" w:rsidR="005E7426" w:rsidRDefault="00F4382F">
      <w:pPr>
        <w:ind w:left="2124" w:firstLine="708"/>
        <w:jc w:val="center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Catania, </w:t>
      </w:r>
      <w:r>
        <w:rPr>
          <w:color w:val="000000"/>
        </w:rPr>
        <w:t>05/</w:t>
      </w:r>
      <w:r w:rsidR="003611C0">
        <w:rPr>
          <w:color w:val="000000"/>
        </w:rPr>
        <w:t>01/2026</w:t>
      </w:r>
    </w:p>
    <w:p w14:paraId="75CD32B0" w14:textId="77777777" w:rsidR="005E7426" w:rsidRDefault="005E7426">
      <w:pPr>
        <w:rPr>
          <w:color w:val="000000"/>
        </w:rPr>
      </w:pPr>
    </w:p>
    <w:p w14:paraId="5C1E87AA" w14:textId="77777777" w:rsidR="005E7426" w:rsidRDefault="005E7426">
      <w:pPr>
        <w:rPr>
          <w:color w:val="000000"/>
        </w:rPr>
      </w:pPr>
    </w:p>
    <w:p w14:paraId="1A477D2C" w14:textId="77777777" w:rsidR="005E7426" w:rsidRDefault="005E7426">
      <w:pPr>
        <w:rPr>
          <w:color w:val="000000"/>
        </w:rPr>
      </w:pPr>
    </w:p>
    <w:p w14:paraId="4399B07D" w14:textId="77777777" w:rsidR="005E7426" w:rsidRDefault="005E7426">
      <w:pPr>
        <w:rPr>
          <w:b/>
          <w:bCs/>
          <w:color w:val="000000"/>
        </w:rPr>
      </w:pPr>
    </w:p>
    <w:p w14:paraId="7A148B64" w14:textId="0E4559EF" w:rsidR="005E7426" w:rsidRDefault="00F4382F">
      <w:pPr>
        <w:rPr>
          <w:color w:val="000000"/>
        </w:rPr>
      </w:pPr>
      <w:r>
        <w:rPr>
          <w:b/>
          <w:bCs/>
          <w:color w:val="000000"/>
        </w:rPr>
        <w:t xml:space="preserve">Oggetto: Convocazione Comitato Studentesco </w:t>
      </w:r>
      <w:r w:rsidR="003611C0">
        <w:rPr>
          <w:b/>
          <w:bCs/>
          <w:color w:val="000000"/>
        </w:rPr>
        <w:t>Gennaio 2026</w:t>
      </w:r>
    </w:p>
    <w:p w14:paraId="01346F52" w14:textId="77777777" w:rsidR="005E7426" w:rsidRDefault="005E7426">
      <w:pPr>
        <w:rPr>
          <w:color w:val="000000"/>
        </w:rPr>
      </w:pPr>
    </w:p>
    <w:p w14:paraId="539F5728" w14:textId="7710F37E" w:rsidR="005E7426" w:rsidRDefault="00F4382F">
      <w:pPr>
        <w:jc w:val="both"/>
        <w:rPr>
          <w:color w:val="000000"/>
        </w:rPr>
      </w:pPr>
      <w:r>
        <w:rPr>
          <w:color w:val="000000"/>
        </w:rPr>
        <w:t xml:space="preserve">Su richiesta dei Rappresentanti di Istituto è convocata una riunione del Comitato Studentesco giorno </w:t>
      </w:r>
      <w:r w:rsidR="00C5081D">
        <w:rPr>
          <w:color w:val="000000"/>
        </w:rPr>
        <w:t>10/01/2026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dalle h</w:t>
      </w:r>
      <w:proofErr w:type="gramEnd"/>
      <w:r>
        <w:rPr>
          <w:color w:val="000000"/>
        </w:rPr>
        <w:t xml:space="preserve"> 11.20 alle h 13.10 con il seguente ordine del giorno:</w:t>
      </w:r>
    </w:p>
    <w:p w14:paraId="22DF867B" w14:textId="77777777" w:rsidR="005E7426" w:rsidRDefault="005E7426">
      <w:pPr>
        <w:rPr>
          <w:color w:val="000000"/>
        </w:rPr>
      </w:pPr>
    </w:p>
    <w:p w14:paraId="11E949FD" w14:textId="77777777" w:rsidR="00C5081D" w:rsidRDefault="00F4382F">
      <w:pPr>
        <w:rPr>
          <w:color w:val="000000"/>
        </w:rPr>
      </w:pPr>
      <w:r>
        <w:rPr>
          <w:color w:val="000000"/>
        </w:rPr>
        <w:t xml:space="preserve">- </w:t>
      </w:r>
      <w:r w:rsidR="00C5081D">
        <w:rPr>
          <w:color w:val="000000"/>
        </w:rPr>
        <w:t>Nomina del Direttivo interno alle Commissioni</w:t>
      </w:r>
    </w:p>
    <w:p w14:paraId="11247B92" w14:textId="424EFC77" w:rsidR="00C5081D" w:rsidRDefault="00C5081D">
      <w:pPr>
        <w:rPr>
          <w:color w:val="000000"/>
        </w:rPr>
      </w:pPr>
      <w:r>
        <w:rPr>
          <w:color w:val="000000"/>
        </w:rPr>
        <w:t>- Raccolta pareri su assemblea di gennaio</w:t>
      </w:r>
    </w:p>
    <w:p w14:paraId="782F8BCB" w14:textId="5F1654AE" w:rsidR="005E7426" w:rsidRDefault="00F4382F">
      <w:pPr>
        <w:rPr>
          <w:color w:val="000000"/>
        </w:rPr>
      </w:pPr>
      <w:r>
        <w:rPr>
          <w:color w:val="000000"/>
        </w:rPr>
        <w:t xml:space="preserve">- </w:t>
      </w:r>
      <w:r w:rsidR="00C5081D">
        <w:rPr>
          <w:color w:val="000000"/>
        </w:rPr>
        <w:t>Varie ed eventuali</w:t>
      </w:r>
      <w:r>
        <w:rPr>
          <w:color w:val="000000"/>
        </w:rPr>
        <w:t>.</w:t>
      </w:r>
    </w:p>
    <w:p w14:paraId="5312E182" w14:textId="77777777" w:rsidR="005E7426" w:rsidRDefault="005E7426">
      <w:pPr>
        <w:rPr>
          <w:color w:val="000000"/>
        </w:rPr>
      </w:pPr>
    </w:p>
    <w:p w14:paraId="16620E52" w14:textId="77777777" w:rsidR="005E7426" w:rsidRDefault="00F4382F">
      <w:pPr>
        <w:rPr>
          <w:color w:val="000000"/>
        </w:rPr>
      </w:pPr>
      <w:r>
        <w:rPr>
          <w:color w:val="000000"/>
        </w:rPr>
        <w:t>La riunione si svolgerà nell’Aula Magna della sede di Via Filzi.</w:t>
      </w:r>
    </w:p>
    <w:p w14:paraId="4ACC2E50" w14:textId="77777777" w:rsidR="005E7426" w:rsidRDefault="005E7426">
      <w:pPr>
        <w:rPr>
          <w:color w:val="000000"/>
        </w:rPr>
      </w:pPr>
    </w:p>
    <w:p w14:paraId="16199AB1" w14:textId="77777777" w:rsidR="005E7426" w:rsidRDefault="00F4382F">
      <w:pPr>
        <w:jc w:val="both"/>
        <w:rPr>
          <w:color w:val="000000"/>
        </w:rPr>
      </w:pPr>
      <w:r>
        <w:rPr>
          <w:color w:val="000000"/>
        </w:rPr>
        <w:t>Gli studenti delle succursali, all’inizio della ricreazione, potranno lasciare le loro sedi per recarsi in centrale,</w:t>
      </w:r>
      <w:r>
        <w:rPr>
          <w:color w:val="000000"/>
        </w:rPr>
        <w:t xml:space="preserve"> previa consegna ai referenti di plesso della liberatoria a firma dei loro genitori, in cui gli stessi li autorizzano allo spostamento autonomo. Non sono consentite uscite anticipate.</w:t>
      </w:r>
    </w:p>
    <w:p w14:paraId="6F5033CB" w14:textId="77777777" w:rsidR="005E7426" w:rsidRDefault="005E7426">
      <w:pPr>
        <w:jc w:val="both"/>
        <w:rPr>
          <w:color w:val="000000"/>
        </w:rPr>
      </w:pPr>
    </w:p>
    <w:p w14:paraId="72DFD520" w14:textId="77777777" w:rsidR="005E7426" w:rsidRDefault="005E7426">
      <w:pPr>
        <w:jc w:val="both"/>
        <w:rPr>
          <w:color w:val="000000"/>
        </w:rPr>
      </w:pPr>
    </w:p>
    <w:p w14:paraId="10001980" w14:textId="77777777" w:rsidR="005E7426" w:rsidRDefault="005E7426">
      <w:pPr>
        <w:jc w:val="both"/>
        <w:rPr>
          <w:color w:val="000000"/>
        </w:rPr>
      </w:pPr>
    </w:p>
    <w:p w14:paraId="6EDEF420" w14:textId="77777777" w:rsidR="005E7426" w:rsidRDefault="00F4382F">
      <w:pPr>
        <w:pStyle w:val="Corp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La Dirigente Scolastica</w:t>
      </w:r>
    </w:p>
    <w:p w14:paraId="7A486B67" w14:textId="77777777" w:rsidR="005E7426" w:rsidRDefault="00F4382F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Prof.ssa Emanuela Gutkowski Loffredo di Cassibile </w:t>
      </w:r>
    </w:p>
    <w:p w14:paraId="474D5151" w14:textId="77777777" w:rsidR="005E7426" w:rsidRDefault="00F4382F">
      <w:pPr>
        <w:pStyle w:val="Corp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Firma autografa sostituita a mezzo stampa ai sensi</w:t>
      </w:r>
      <w:r>
        <w:rPr>
          <w:rFonts w:ascii="Helvetica" w:hAnsi="Helvetica" w:cs="Helvetica"/>
          <w:sz w:val="18"/>
          <w:szCs w:val="18"/>
        </w:rPr>
        <w:t xml:space="preserve"> e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per gli effetti dell’art. </w:t>
      </w:r>
    </w:p>
    <w:p w14:paraId="7C3576D9" w14:textId="77777777" w:rsidR="005E7426" w:rsidRDefault="00F4382F">
      <w:pPr>
        <w:pStyle w:val="Corp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3, c. 2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D.Lgs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n. 39/93</w:t>
      </w:r>
    </w:p>
    <w:p w14:paraId="2A1D6EA6" w14:textId="77777777" w:rsidR="005E7426" w:rsidRDefault="005E742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E74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36456" w14:textId="77777777" w:rsidR="00F4382F" w:rsidRDefault="00F4382F">
      <w:r>
        <w:separator/>
      </w:r>
    </w:p>
  </w:endnote>
  <w:endnote w:type="continuationSeparator" w:id="0">
    <w:p w14:paraId="32C932D8" w14:textId="77777777" w:rsidR="00F4382F" w:rsidRDefault="00F4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9056" w14:textId="77777777" w:rsidR="005E7426" w:rsidRDefault="005E74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18F7" w14:textId="77777777" w:rsidR="005E7426" w:rsidRDefault="00F4382F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</w:t>
    </w:r>
    <w:proofErr w:type="spellStart"/>
    <w:r>
      <w:rPr>
        <w:rFonts w:ascii="Calibri" w:hAnsi="Calibri"/>
        <w:i/>
        <w:sz w:val="20"/>
        <w:lang w:val="en-GB"/>
      </w:rPr>
      <w:t>fisc</w:t>
    </w:r>
    <w:proofErr w:type="spellEnd"/>
    <w:r>
      <w:rPr>
        <w:rFonts w:ascii="Calibri" w:hAnsi="Calibri"/>
        <w:i/>
        <w:sz w:val="20"/>
        <w:lang w:val="en-GB"/>
      </w:rPr>
      <w:t xml:space="preserve">. </w:t>
    </w:r>
    <w:r>
      <w:rPr>
        <w:rFonts w:ascii="Calibri" w:hAnsi="Calibri"/>
        <w:i/>
        <w:sz w:val="20"/>
        <w:lang w:val="en-US"/>
      </w:rPr>
      <w:t>80009130875</w:t>
    </w:r>
  </w:p>
  <w:p w14:paraId="24039CC4" w14:textId="77777777" w:rsidR="005E7426" w:rsidRDefault="00F4382F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 xml:space="preserve">Web: </w:t>
    </w:r>
    <w:r>
      <w:rPr>
        <w:rFonts w:ascii="Calibri" w:hAnsi="Calibri"/>
        <w:i/>
        <w:sz w:val="20"/>
        <w:lang w:val="en-US"/>
      </w:rPr>
      <w:t>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5255" w14:textId="77777777" w:rsidR="005E7426" w:rsidRDefault="00F4382F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</w:t>
    </w:r>
    <w:proofErr w:type="spellStart"/>
    <w:r>
      <w:rPr>
        <w:rFonts w:ascii="Calibri" w:hAnsi="Calibri"/>
        <w:i/>
        <w:sz w:val="20"/>
        <w:lang w:val="en-GB"/>
      </w:rPr>
      <w:t>fisc</w:t>
    </w:r>
    <w:proofErr w:type="spellEnd"/>
    <w:r>
      <w:rPr>
        <w:rFonts w:ascii="Calibri" w:hAnsi="Calibri"/>
        <w:i/>
        <w:sz w:val="20"/>
        <w:lang w:val="en-GB"/>
      </w:rPr>
      <w:t xml:space="preserve">. </w:t>
    </w:r>
    <w:r>
      <w:rPr>
        <w:rFonts w:ascii="Calibri" w:hAnsi="Calibri"/>
        <w:i/>
        <w:sz w:val="20"/>
        <w:lang w:val="en-US"/>
      </w:rPr>
      <w:t>80009130875</w:t>
    </w:r>
  </w:p>
  <w:p w14:paraId="3A445900" w14:textId="77777777" w:rsidR="005E7426" w:rsidRDefault="00F4382F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</w:t>
    </w:r>
    <w:r>
      <w:rPr>
        <w:rFonts w:ascii="Calibri" w:hAnsi="Calibri"/>
        <w:i/>
        <w:sz w:val="20"/>
        <w:lang w:val="en-US"/>
      </w:rPr>
      <w:t xml:space="preserve">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6C9F2" w14:textId="77777777" w:rsidR="00F4382F" w:rsidRDefault="00F4382F">
      <w:r>
        <w:separator/>
      </w:r>
    </w:p>
  </w:footnote>
  <w:footnote w:type="continuationSeparator" w:id="0">
    <w:p w14:paraId="46D6DEB6" w14:textId="77777777" w:rsidR="00F4382F" w:rsidRDefault="00F4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631B" w14:textId="77777777" w:rsidR="005E7426" w:rsidRDefault="005E74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F5F9" w14:textId="77777777" w:rsidR="005E7426" w:rsidRDefault="005E7426"/>
  <w:p w14:paraId="402D558E" w14:textId="77777777" w:rsidR="005E7426" w:rsidRDefault="005E7426"/>
  <w:p w14:paraId="26380B6B" w14:textId="77777777" w:rsidR="005E7426" w:rsidRDefault="005E74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77C03" w14:textId="77777777" w:rsidR="005E7426" w:rsidRDefault="005E7426"/>
  <w:p w14:paraId="330D4AEB" w14:textId="77777777" w:rsidR="005E7426" w:rsidRDefault="005E7426"/>
  <w:p w14:paraId="1FFFEC52" w14:textId="77777777" w:rsidR="005E7426" w:rsidRDefault="005E74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C0"/>
    <w:rsid w:val="003611C0"/>
    <w:rsid w:val="005E7426"/>
    <w:rsid w:val="00C5081D"/>
    <w:rsid w:val="00F4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65BA"/>
  <w15:docId w15:val="{CE16CC8C-15F4-410B-8FA0-1D2052AD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6E15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andard">
    <w:name w:val="Standard"/>
    <w:qFormat/>
    <w:rsid w:val="00FA16B4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orpo">
    <w:name w:val="Corpo"/>
    <w:qFormat/>
    <w:rsid w:val="003F3272"/>
    <w:pPr>
      <w:suppressAutoHyphens w:val="0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nuela%20Gutkowski\Downloads\Circolare%20n.%20100%20-%20%20Convocazione%20Comitato%20Studentesc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Circolare n. 100 -  Convocazione Comitato Studentesco.dotx</Template>
  <TotalTime>6</TotalTime>
  <Pages>1</Pages>
  <Words>198</Words>
  <Characters>1130</Characters>
  <Application>Microsoft Office Word</Application>
  <DocSecurity>0</DocSecurity>
  <Lines>9</Lines>
  <Paragraphs>2</Paragraphs>
  <ScaleCrop>false</ScaleCrop>
  <Company>HP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Gutkowski</dc:creator>
  <cp:lastModifiedBy>Emanuela Gutkowski</cp:lastModifiedBy>
  <cp:revision>2</cp:revision>
  <dcterms:created xsi:type="dcterms:W3CDTF">2026-01-04T16:52:00Z</dcterms:created>
  <dcterms:modified xsi:type="dcterms:W3CDTF">2026-01-04T16:58:00Z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2024-12-05T15:29:00Z</dcterms:created>
  <dc:creator>Utente</dc:creator>
  <dc:description/>
  <dc:language>it-IT</dc:language>
  <cp:lastModifiedBy/>
  <cp:lastPrinted>2024-10-19T08:08:00Z</cp:lastPrinted>
  <dcterms:modified xsi:type="dcterms:W3CDTF">2025-11-05T11:13:31Z</dcterms:modified>
  <cp:revision>16</cp:revision>
  <dc:subject/>
  <dc:title/>
</cp:coreProperties>
</file>